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429D5" w14:textId="3598146C" w:rsidR="00FF46E0" w:rsidRPr="005B231F" w:rsidRDefault="00FF46E0" w:rsidP="00FF46E0">
      <w:pPr>
        <w:pStyle w:val="Titel"/>
        <w:rPr>
          <w:sz w:val="56"/>
          <w:szCs w:val="52"/>
        </w:rPr>
      </w:pPr>
      <w:r w:rsidRPr="005B231F">
        <w:rPr>
          <w:sz w:val="56"/>
          <w:szCs w:val="52"/>
          <w:u w:val="single"/>
        </w:rPr>
        <w:t>Checklist</w:t>
      </w:r>
      <w:r w:rsidRPr="005B231F">
        <w:rPr>
          <w:sz w:val="56"/>
          <w:szCs w:val="52"/>
        </w:rPr>
        <w:t xml:space="preserve">: </w:t>
      </w:r>
      <w:r w:rsidR="005B231F" w:rsidRPr="005B231F">
        <w:rPr>
          <w:sz w:val="56"/>
          <w:szCs w:val="52"/>
        </w:rPr>
        <w:t>Heb je hieraan gedacht bij het opstarten van jouw groep?</w:t>
      </w:r>
    </w:p>
    <w:p w14:paraId="619480F9" w14:textId="77777777" w:rsidR="001B1E74" w:rsidRDefault="001B1E74" w:rsidP="001B1E74"/>
    <w:p w14:paraId="3157B114" w14:textId="017EDE9C" w:rsidR="001B1E74" w:rsidRDefault="001B1E74" w:rsidP="001B1E74">
      <w:r>
        <w:t>Download deze checklist en gebruik hem als leidraad om jouw zelfregiegroep succesvol op te starten en te begeleiden.</w:t>
      </w:r>
    </w:p>
    <w:p w14:paraId="3539C697" w14:textId="77777777" w:rsidR="001B1E74" w:rsidRDefault="001B1E74" w:rsidP="001B1E74"/>
    <w:p w14:paraId="0484616E" w14:textId="0D7F83D8" w:rsidR="001B1E74" w:rsidRPr="00867C12" w:rsidRDefault="001B1E74" w:rsidP="001B1E74">
      <w:pPr>
        <w:rPr>
          <w:b/>
          <w:bCs/>
        </w:rPr>
      </w:pPr>
      <w:r w:rsidRPr="00867C12">
        <w:rPr>
          <w:b/>
          <w:bCs/>
        </w:rPr>
        <w:t>1. Voorbereiding</w:t>
      </w:r>
    </w:p>
    <w:p w14:paraId="659A72E1" w14:textId="1BE155F6" w:rsidR="001B1E74" w:rsidRDefault="001B1E74" w:rsidP="00885E35">
      <w:pPr>
        <w:pStyle w:val="Lijstalinea"/>
        <w:numPr>
          <w:ilvl w:val="0"/>
          <w:numId w:val="2"/>
        </w:numPr>
      </w:pPr>
      <w:r>
        <w:t xml:space="preserve">Doel bepalen: Wat wil je bereiken met de zelfregiegroep?  </w:t>
      </w:r>
    </w:p>
    <w:p w14:paraId="71360B3C" w14:textId="69A3190C" w:rsidR="001B1E74" w:rsidRPr="002E5142" w:rsidRDefault="001B1E74" w:rsidP="001B1E74">
      <w:pPr>
        <w:rPr>
          <w:i/>
          <w:iCs/>
        </w:rPr>
      </w:pPr>
      <w:r w:rsidRPr="002E5142">
        <w:rPr>
          <w:i/>
          <w:iCs/>
        </w:rPr>
        <w:t>Bijvoorbeeld: lotgenoten ondersteunen, ervaringen delen, praktische tips uitwisselen</w:t>
      </w:r>
    </w:p>
    <w:p w14:paraId="4159F369" w14:textId="064C6E71" w:rsidR="001B1E74" w:rsidRDefault="001B1E74" w:rsidP="00885E35">
      <w:pPr>
        <w:pStyle w:val="Lijstalinea"/>
        <w:numPr>
          <w:ilvl w:val="0"/>
          <w:numId w:val="2"/>
        </w:numPr>
      </w:pPr>
      <w:r>
        <w:t xml:space="preserve">Doelgroep omschrijven: Voor wie is de groep bedoeld?  </w:t>
      </w:r>
    </w:p>
    <w:p w14:paraId="32DBCB4D" w14:textId="0E9573F9" w:rsidR="001B1E74" w:rsidRDefault="001B1E74" w:rsidP="001B1E74">
      <w:pPr>
        <w:rPr>
          <w:i/>
          <w:iCs/>
        </w:rPr>
      </w:pPr>
      <w:r w:rsidRPr="00065DD0">
        <w:rPr>
          <w:i/>
          <w:iCs/>
        </w:rPr>
        <w:t xml:space="preserve"> Bijvoorbeeld: mantelzorgers, mensen met chronische stress, ouders van kinderen met een beperking</w:t>
      </w:r>
    </w:p>
    <w:p w14:paraId="2AB75876" w14:textId="0D02ECE4" w:rsidR="00327BE6" w:rsidRDefault="00FA7B11" w:rsidP="00327BE6">
      <w:pPr>
        <w:pStyle w:val="Lijstalinea"/>
        <w:numPr>
          <w:ilvl w:val="0"/>
          <w:numId w:val="2"/>
        </w:numPr>
      </w:pPr>
      <w:r>
        <w:t>Start je de groep alleen of met een maatje</w:t>
      </w:r>
      <w:r w:rsidR="00327BE6">
        <w:t xml:space="preserve">?  </w:t>
      </w:r>
    </w:p>
    <w:p w14:paraId="7131F688" w14:textId="4AD4767E" w:rsidR="00395C38" w:rsidRPr="00065DD0" w:rsidRDefault="00FA7B11" w:rsidP="001B1E74">
      <w:pPr>
        <w:rPr>
          <w:i/>
          <w:iCs/>
        </w:rPr>
      </w:pPr>
      <w:r>
        <w:rPr>
          <w:i/>
          <w:iCs/>
        </w:rPr>
        <w:t>Tip: Weeg de voor- en nadelen van beide opties tegen elkaar af</w:t>
      </w:r>
    </w:p>
    <w:p w14:paraId="35131FBE" w14:textId="5E7DD2D4" w:rsidR="001B1E74" w:rsidRDefault="001B1E74" w:rsidP="00867C12">
      <w:pPr>
        <w:pStyle w:val="Lijstalinea"/>
        <w:numPr>
          <w:ilvl w:val="0"/>
          <w:numId w:val="2"/>
        </w:numPr>
      </w:pPr>
      <w:r>
        <w:t xml:space="preserve">Onderwerp kiezen: Wat is het centrale thema van de groep?  </w:t>
      </w:r>
    </w:p>
    <w:p w14:paraId="39B57C8A" w14:textId="6E9AEAAD" w:rsidR="001B1E74" w:rsidRPr="00885E35" w:rsidRDefault="0036511A" w:rsidP="001B1E74">
      <w:pPr>
        <w:rPr>
          <w:i/>
          <w:iCs/>
        </w:rPr>
      </w:pPr>
      <w:r>
        <w:rPr>
          <w:i/>
          <w:iCs/>
        </w:rPr>
        <w:t>Zorg ervoor dat mensen begrijpen wat je bedoelt met de benaming van de groep</w:t>
      </w:r>
    </w:p>
    <w:p w14:paraId="02777CAC" w14:textId="33E2EFF7" w:rsidR="001B1E74" w:rsidRDefault="001B1E74" w:rsidP="00867C12">
      <w:pPr>
        <w:pStyle w:val="Lijstalinea"/>
        <w:numPr>
          <w:ilvl w:val="0"/>
          <w:numId w:val="2"/>
        </w:numPr>
      </w:pPr>
      <w:r>
        <w:t xml:space="preserve">Locatie en tijd: Kies een geschikte locatie en stel vaste tijdstippen vast.  </w:t>
      </w:r>
    </w:p>
    <w:p w14:paraId="3CF6915A" w14:textId="0D133BD0" w:rsidR="001B1E74" w:rsidRPr="0036511A" w:rsidRDefault="001B1E74" w:rsidP="001B1E74">
      <w:pPr>
        <w:rPr>
          <w:i/>
          <w:iCs/>
        </w:rPr>
      </w:pPr>
      <w:r w:rsidRPr="0036511A">
        <w:rPr>
          <w:i/>
          <w:iCs/>
        </w:rPr>
        <w:t xml:space="preserve"> Online, buurthuis, bibliotheek, etc.</w:t>
      </w:r>
    </w:p>
    <w:p w14:paraId="76A92CF5" w14:textId="2D7CCA40" w:rsidR="00524FE3" w:rsidRPr="00524FE3" w:rsidRDefault="00524FE3" w:rsidP="00524FE3">
      <w:pPr>
        <w:pStyle w:val="Kop1"/>
        <w:rPr>
          <w:rFonts w:ascii="Montserrat Medium" w:eastAsiaTheme="minorHAnsi" w:hAnsi="Montserrat Medium" w:cstheme="minorBidi"/>
          <w:b/>
          <w:bCs/>
          <w:szCs w:val="22"/>
        </w:rPr>
      </w:pPr>
      <w:r>
        <w:rPr>
          <w:rFonts w:ascii="Montserrat Medium" w:eastAsiaTheme="minorHAnsi" w:hAnsi="Montserrat Medium" w:cstheme="minorBidi"/>
          <w:b/>
          <w:bCs/>
          <w:szCs w:val="22"/>
        </w:rPr>
        <w:br/>
      </w:r>
      <w:r w:rsidRPr="00524FE3">
        <w:rPr>
          <w:rFonts w:ascii="Montserrat Medium" w:eastAsiaTheme="minorHAnsi" w:hAnsi="Montserrat Medium" w:cstheme="minorBidi"/>
          <w:b/>
          <w:bCs/>
          <w:szCs w:val="22"/>
        </w:rPr>
        <w:t>2. Vorm van de groep</w:t>
      </w:r>
      <w:r>
        <w:rPr>
          <w:rFonts w:ascii="Montserrat Medium" w:eastAsiaTheme="minorHAnsi" w:hAnsi="Montserrat Medium" w:cstheme="minorBidi"/>
          <w:b/>
          <w:bCs/>
          <w:szCs w:val="22"/>
        </w:rPr>
        <w:br/>
      </w:r>
    </w:p>
    <w:p w14:paraId="6A3D83C3" w14:textId="77777777" w:rsidR="00524FE3" w:rsidRDefault="00524FE3" w:rsidP="00524FE3">
      <w:pPr>
        <w:pStyle w:val="Lijstalinea"/>
        <w:numPr>
          <w:ilvl w:val="0"/>
          <w:numId w:val="2"/>
        </w:numPr>
      </w:pPr>
      <w:r>
        <w:t xml:space="preserve">Wie kan er deelnemen? </w:t>
      </w:r>
    </w:p>
    <w:p w14:paraId="532EB3BB" w14:textId="54F4B9CA" w:rsidR="00524FE3" w:rsidRPr="00FF4CA9" w:rsidRDefault="00524FE3" w:rsidP="00FF4CA9">
      <w:pPr>
        <w:rPr>
          <w:i/>
          <w:iCs/>
        </w:rPr>
      </w:pPr>
      <w:r w:rsidRPr="00FF4CA9">
        <w:rPr>
          <w:i/>
          <w:iCs/>
        </w:rPr>
        <w:t>Bijvoorbeeld: iedereen of een specifieke doelgroep?</w:t>
      </w:r>
    </w:p>
    <w:p w14:paraId="41B1E905" w14:textId="2C92D34B" w:rsidR="00524FE3" w:rsidRDefault="00524FE3" w:rsidP="00524FE3">
      <w:pPr>
        <w:pStyle w:val="Lijstalinea"/>
        <w:numPr>
          <w:ilvl w:val="0"/>
          <w:numId w:val="2"/>
        </w:numPr>
      </w:pPr>
      <w:r>
        <w:t>Hoe vaak komt de groep bij elkaar?</w:t>
      </w:r>
      <w:r w:rsidR="00FF4CA9">
        <w:br/>
      </w:r>
    </w:p>
    <w:p w14:paraId="7177E876" w14:textId="77777777" w:rsidR="00FF4CA9" w:rsidRDefault="00524FE3" w:rsidP="00524FE3">
      <w:pPr>
        <w:pStyle w:val="Lijstalinea"/>
        <w:numPr>
          <w:ilvl w:val="0"/>
          <w:numId w:val="2"/>
        </w:numPr>
      </w:pPr>
      <w:r>
        <w:t xml:space="preserve">Welke vorm past bij jouw groep? </w:t>
      </w:r>
    </w:p>
    <w:p w14:paraId="614547B8" w14:textId="5628B304" w:rsidR="00524FE3" w:rsidRPr="00FF4CA9" w:rsidRDefault="00524FE3" w:rsidP="00FF4CA9">
      <w:pPr>
        <w:rPr>
          <w:i/>
          <w:iCs/>
        </w:rPr>
      </w:pPr>
      <w:r w:rsidRPr="00FF4CA9">
        <w:rPr>
          <w:i/>
          <w:iCs/>
        </w:rPr>
        <w:t>Bijvoorbeeld: gespreksgroep, kookgroep, wandelgroep, etc.</w:t>
      </w:r>
    </w:p>
    <w:p w14:paraId="0A2A2087" w14:textId="7BFD72CA" w:rsidR="001B1E74" w:rsidRDefault="005B231F" w:rsidP="00524FE3">
      <w:pPr>
        <w:pStyle w:val="Lijstalinea"/>
      </w:pPr>
      <w:r>
        <w:br/>
      </w:r>
    </w:p>
    <w:p w14:paraId="0D2E8322" w14:textId="7B9722B9" w:rsidR="001B1E74" w:rsidRPr="00867C12" w:rsidRDefault="001B1E74" w:rsidP="001B1E74">
      <w:pPr>
        <w:rPr>
          <w:b/>
          <w:bCs/>
        </w:rPr>
      </w:pPr>
      <w:r w:rsidRPr="00867C12">
        <w:rPr>
          <w:b/>
          <w:bCs/>
        </w:rPr>
        <w:lastRenderedPageBreak/>
        <w:t xml:space="preserve">2. Werving van </w:t>
      </w:r>
      <w:r w:rsidR="00867C12" w:rsidRPr="00867C12">
        <w:rPr>
          <w:b/>
          <w:bCs/>
        </w:rPr>
        <w:t>d</w:t>
      </w:r>
      <w:r w:rsidRPr="00867C12">
        <w:rPr>
          <w:b/>
          <w:bCs/>
        </w:rPr>
        <w:t>eelnemers</w:t>
      </w:r>
    </w:p>
    <w:p w14:paraId="4C6969A5" w14:textId="41764D0E" w:rsidR="001B1E74" w:rsidRDefault="001B1E74" w:rsidP="00AA6E3C">
      <w:pPr>
        <w:pStyle w:val="Lijstalinea"/>
        <w:numPr>
          <w:ilvl w:val="0"/>
          <w:numId w:val="2"/>
        </w:numPr>
      </w:pPr>
      <w:r>
        <w:t xml:space="preserve">Promotiemateriaal maken: Flyers, posters, en berichten op sociale media.  </w:t>
      </w:r>
      <w:r w:rsidR="00E02BC4">
        <w:br/>
      </w:r>
    </w:p>
    <w:p w14:paraId="0306C4EC" w14:textId="0B960832" w:rsidR="001B1E74" w:rsidRDefault="00867C12" w:rsidP="00AA6E3C">
      <w:pPr>
        <w:pStyle w:val="Lijstalinea"/>
        <w:numPr>
          <w:ilvl w:val="0"/>
          <w:numId w:val="2"/>
        </w:numPr>
      </w:pPr>
      <w:r>
        <w:t>Vindplaatsen</w:t>
      </w:r>
      <w:r w:rsidR="00E02BC4">
        <w:t>:</w:t>
      </w:r>
      <w:r w:rsidR="001B1E74">
        <w:t xml:space="preserve"> Waar kan je jouw doelgroep bereiken?  </w:t>
      </w:r>
    </w:p>
    <w:p w14:paraId="35BD4D61" w14:textId="6BDABC4A" w:rsidR="001B1E74" w:rsidRPr="00E02BC4" w:rsidRDefault="001B1E74" w:rsidP="001B1E74">
      <w:pPr>
        <w:rPr>
          <w:i/>
          <w:iCs/>
        </w:rPr>
      </w:pPr>
      <w:r w:rsidRPr="00E02BC4">
        <w:rPr>
          <w:i/>
          <w:iCs/>
        </w:rPr>
        <w:t xml:space="preserve"> Bijvoorbeeld: huisartsen, wijkcentra, sociale media </w:t>
      </w:r>
    </w:p>
    <w:p w14:paraId="3A4E4C32" w14:textId="6F554264" w:rsidR="001B1E74" w:rsidRDefault="001B1E74" w:rsidP="00AA6E3C">
      <w:pPr>
        <w:pStyle w:val="Lijstalinea"/>
        <w:numPr>
          <w:ilvl w:val="0"/>
          <w:numId w:val="2"/>
        </w:numPr>
      </w:pPr>
      <w:r>
        <w:t xml:space="preserve">Duidelijke uitnodiging schrijven: Maak helder wat deelnemers kunnen verwachten.  </w:t>
      </w:r>
    </w:p>
    <w:p w14:paraId="68CDEF5B" w14:textId="43177426" w:rsidR="001B1E74" w:rsidRPr="00AA6E3C" w:rsidRDefault="001B1E74" w:rsidP="001B1E74">
      <w:pPr>
        <w:rPr>
          <w:i/>
          <w:iCs/>
        </w:rPr>
      </w:pPr>
      <w:r w:rsidRPr="00AA6E3C">
        <w:rPr>
          <w:i/>
          <w:iCs/>
        </w:rPr>
        <w:t xml:space="preserve">  Bijvoorbeeld: "Een veilige plek om ervaringen te delen en van elkaar te leren</w:t>
      </w:r>
      <w:r w:rsidR="00AA6E3C" w:rsidRPr="00AA6E3C">
        <w:rPr>
          <w:i/>
          <w:iCs/>
        </w:rPr>
        <w:t>”</w:t>
      </w:r>
    </w:p>
    <w:p w14:paraId="252B5B0D" w14:textId="77777777" w:rsidR="001B1E74" w:rsidRDefault="001B1E74" w:rsidP="001B1E74"/>
    <w:p w14:paraId="0B50C1A4" w14:textId="5B20FA4A" w:rsidR="001B1E74" w:rsidRPr="00AA6E3C" w:rsidRDefault="001B1E74" w:rsidP="001B1E74">
      <w:pPr>
        <w:rPr>
          <w:b/>
          <w:bCs/>
        </w:rPr>
      </w:pPr>
      <w:r w:rsidRPr="00AA6E3C">
        <w:rPr>
          <w:b/>
          <w:bCs/>
        </w:rPr>
        <w:t xml:space="preserve">3. Structuur en </w:t>
      </w:r>
      <w:r w:rsidR="00AA6E3C" w:rsidRPr="00AA6E3C">
        <w:rPr>
          <w:b/>
          <w:bCs/>
        </w:rPr>
        <w:t>a</w:t>
      </w:r>
      <w:r w:rsidRPr="00AA6E3C">
        <w:rPr>
          <w:b/>
          <w:bCs/>
        </w:rPr>
        <w:t>genda</w:t>
      </w:r>
    </w:p>
    <w:p w14:paraId="342161BB" w14:textId="5B514BB0" w:rsidR="001B1E74" w:rsidRDefault="001B1E74" w:rsidP="00B25B05">
      <w:pPr>
        <w:pStyle w:val="Lijstalinea"/>
        <w:numPr>
          <w:ilvl w:val="0"/>
          <w:numId w:val="2"/>
        </w:numPr>
      </w:pPr>
      <w:r>
        <w:t xml:space="preserve">Format kiezen: Hoe ziet een typische bijeenkomst eruit?  </w:t>
      </w:r>
    </w:p>
    <w:p w14:paraId="7FAF22C3" w14:textId="3389BED2" w:rsidR="001B1E74" w:rsidRPr="003061E2" w:rsidRDefault="001B1E74" w:rsidP="001B1E74">
      <w:pPr>
        <w:rPr>
          <w:i/>
          <w:iCs/>
        </w:rPr>
      </w:pPr>
      <w:r w:rsidRPr="003061E2">
        <w:rPr>
          <w:i/>
          <w:iCs/>
        </w:rPr>
        <w:t>Bijvoorbeeld: incheckronde, thema bespreken, afronden</w:t>
      </w:r>
    </w:p>
    <w:p w14:paraId="7CD59F41" w14:textId="750A8B64" w:rsidR="001B1E74" w:rsidRDefault="001B1E74" w:rsidP="00B25B05">
      <w:pPr>
        <w:pStyle w:val="Lijstalinea"/>
        <w:numPr>
          <w:ilvl w:val="0"/>
          <w:numId w:val="2"/>
        </w:numPr>
      </w:pPr>
      <w:r>
        <w:t>Regels en afspraken opstellen: Denk aan vertrouwelijkheid, respect en spreektijd.</w:t>
      </w:r>
      <w:r w:rsidR="00B25B05">
        <w:br/>
      </w:r>
      <w:r>
        <w:t xml:space="preserve">  </w:t>
      </w:r>
    </w:p>
    <w:p w14:paraId="2A4B6997" w14:textId="021E3E4E" w:rsidR="001B1E74" w:rsidRDefault="001B1E74" w:rsidP="00B25B05">
      <w:pPr>
        <w:pStyle w:val="Lijstalinea"/>
        <w:numPr>
          <w:ilvl w:val="0"/>
          <w:numId w:val="2"/>
        </w:numPr>
      </w:pPr>
      <w:r>
        <w:t xml:space="preserve">Agenda maken: Wat zijn de onderwerpen voor de komende bijeenkomsten?  </w:t>
      </w:r>
    </w:p>
    <w:p w14:paraId="2A1E8BC4" w14:textId="1C7FFC9B" w:rsidR="001B1E74" w:rsidRPr="00B25B05" w:rsidRDefault="001B1E74" w:rsidP="001B1E74">
      <w:pPr>
        <w:rPr>
          <w:i/>
          <w:iCs/>
        </w:rPr>
      </w:pPr>
      <w:r w:rsidRPr="00B25B05">
        <w:rPr>
          <w:i/>
          <w:iCs/>
        </w:rPr>
        <w:t xml:space="preserve"> Bijvoorbeeld: kennismaking, praktische tips, gastspreker</w:t>
      </w:r>
    </w:p>
    <w:p w14:paraId="1FF41438" w14:textId="77777777" w:rsidR="001B1E74" w:rsidRDefault="001B1E74" w:rsidP="001B1E74"/>
    <w:p w14:paraId="71B864BC" w14:textId="73EF3CF3" w:rsidR="001B1E74" w:rsidRPr="0003341B" w:rsidRDefault="001B1E74" w:rsidP="001B1E74">
      <w:pPr>
        <w:rPr>
          <w:b/>
          <w:bCs/>
        </w:rPr>
      </w:pPr>
      <w:r w:rsidRPr="0003341B">
        <w:rPr>
          <w:b/>
          <w:bCs/>
        </w:rPr>
        <w:t>4. Faciliterende Rol</w:t>
      </w:r>
    </w:p>
    <w:p w14:paraId="49FD6992" w14:textId="68E6BBD5" w:rsidR="001B1E74" w:rsidRDefault="001B1E74" w:rsidP="0003341B">
      <w:pPr>
        <w:pStyle w:val="Lijstalinea"/>
        <w:numPr>
          <w:ilvl w:val="0"/>
          <w:numId w:val="2"/>
        </w:numPr>
      </w:pPr>
      <w:r>
        <w:t xml:space="preserve">Rollen verdelen: Wie is de facilitator? </w:t>
      </w:r>
      <w:r w:rsidR="00E76340">
        <w:t>W</w:t>
      </w:r>
      <w:r>
        <w:t>orden notities of afspraken bijgehouden</w:t>
      </w:r>
      <w:r w:rsidR="00E76340">
        <w:t xml:space="preserve"> en zo ja, door wie?</w:t>
      </w:r>
      <w:r w:rsidR="00B25B05">
        <w:br/>
      </w:r>
    </w:p>
    <w:p w14:paraId="2BA2B02E" w14:textId="77777777" w:rsidR="00E76340" w:rsidRDefault="001B1E74" w:rsidP="00E76340">
      <w:pPr>
        <w:pStyle w:val="Lijstalinea"/>
        <w:numPr>
          <w:ilvl w:val="0"/>
          <w:numId w:val="2"/>
        </w:numPr>
      </w:pPr>
      <w:r>
        <w:t xml:space="preserve">Veilige omgeving creëren: Zorg dat iedereen zich gehoord en gerespecteerd voelt. </w:t>
      </w:r>
    </w:p>
    <w:p w14:paraId="5381C540" w14:textId="6E7578A8" w:rsidR="00E76340" w:rsidRDefault="001B1E74" w:rsidP="00E76340">
      <w:pPr>
        <w:pStyle w:val="Lijstalinea"/>
      </w:pPr>
      <w:r>
        <w:t xml:space="preserve"> </w:t>
      </w:r>
    </w:p>
    <w:p w14:paraId="5176743B" w14:textId="71BE1AC2" w:rsidR="00E76340" w:rsidRDefault="00A5252A" w:rsidP="00E76340">
      <w:pPr>
        <w:pStyle w:val="Lijstalinea"/>
        <w:numPr>
          <w:ilvl w:val="0"/>
          <w:numId w:val="2"/>
        </w:numPr>
      </w:pPr>
      <w:r>
        <w:t>Maak i</w:t>
      </w:r>
      <w:r w:rsidR="00DE6971">
        <w:t>k met en voor de groep een WhatsApp groep aan?</w:t>
      </w:r>
    </w:p>
    <w:p w14:paraId="1C21ECCC" w14:textId="5A7E20D7" w:rsidR="00E76340" w:rsidRPr="00DE6971" w:rsidRDefault="00DE6971" w:rsidP="00DE6971">
      <w:pPr>
        <w:rPr>
          <w:i/>
          <w:iCs/>
        </w:rPr>
      </w:pPr>
      <w:r w:rsidRPr="00DE6971">
        <w:rPr>
          <w:i/>
          <w:iCs/>
        </w:rPr>
        <w:t>Denk na over de voor- en nadelen van dit middel.</w:t>
      </w:r>
    </w:p>
    <w:p w14:paraId="0CB879B6" w14:textId="77777777" w:rsidR="00E76340" w:rsidRDefault="00E76340" w:rsidP="00E76340">
      <w:pPr>
        <w:pStyle w:val="Lijstalinea"/>
      </w:pPr>
    </w:p>
    <w:p w14:paraId="25153EB4" w14:textId="0A7F39EC" w:rsidR="001B1E74" w:rsidRDefault="001B1E74" w:rsidP="0003341B">
      <w:pPr>
        <w:pStyle w:val="Lijstalinea"/>
        <w:numPr>
          <w:ilvl w:val="0"/>
          <w:numId w:val="2"/>
        </w:numPr>
      </w:pPr>
      <w:r>
        <w:t>Actief luisteren: Stel open vragen en vat samen wat deelnemers delen.</w:t>
      </w:r>
    </w:p>
    <w:p w14:paraId="5ACEC980" w14:textId="77777777" w:rsidR="001B1E74" w:rsidRDefault="001B1E74" w:rsidP="001B1E74"/>
    <w:p w14:paraId="4A152876" w14:textId="3469717A" w:rsidR="001B1E74" w:rsidRPr="0003341B" w:rsidRDefault="001B1E74" w:rsidP="001B1E74">
      <w:pPr>
        <w:rPr>
          <w:b/>
          <w:bCs/>
        </w:rPr>
      </w:pPr>
      <w:r w:rsidRPr="0003341B">
        <w:rPr>
          <w:b/>
          <w:bCs/>
        </w:rPr>
        <w:t xml:space="preserve">5. Evaluatie en </w:t>
      </w:r>
      <w:r w:rsidR="0003341B">
        <w:rPr>
          <w:b/>
          <w:bCs/>
        </w:rPr>
        <w:t>c</w:t>
      </w:r>
      <w:r w:rsidRPr="0003341B">
        <w:rPr>
          <w:b/>
          <w:bCs/>
        </w:rPr>
        <w:t>ontinuïteit</w:t>
      </w:r>
    </w:p>
    <w:p w14:paraId="28BE2577" w14:textId="1BD2D10C" w:rsidR="001B1E74" w:rsidRDefault="001B1E74" w:rsidP="0003341B">
      <w:pPr>
        <w:pStyle w:val="Lijstalinea"/>
        <w:numPr>
          <w:ilvl w:val="0"/>
          <w:numId w:val="2"/>
        </w:numPr>
      </w:pPr>
      <w:r>
        <w:t xml:space="preserve">Feedback vragen: Wat vinden deelnemers van de bijeenkomsten?  </w:t>
      </w:r>
    </w:p>
    <w:p w14:paraId="21AFFD9B" w14:textId="56A3D5ED" w:rsidR="001B1E74" w:rsidRPr="00B25B05" w:rsidRDefault="001B1E74" w:rsidP="001B1E74">
      <w:pPr>
        <w:rPr>
          <w:i/>
          <w:iCs/>
        </w:rPr>
      </w:pPr>
      <w:r w:rsidRPr="00B25B05">
        <w:rPr>
          <w:i/>
          <w:iCs/>
        </w:rPr>
        <w:t xml:space="preserve">  Gebruik korte vragenlijsten of een groepsgesprek </w:t>
      </w:r>
      <w:r w:rsidR="001B4BDA">
        <w:rPr>
          <w:i/>
          <w:iCs/>
        </w:rPr>
        <w:t>om te zorgen dat iedereen zich kan vinden in de opbrengst en vorm van de groep</w:t>
      </w:r>
    </w:p>
    <w:p w14:paraId="5388BD90" w14:textId="69B1C736" w:rsidR="007F1888" w:rsidRDefault="001B1E74" w:rsidP="007F1888">
      <w:pPr>
        <w:pStyle w:val="Lijstalinea"/>
        <w:numPr>
          <w:ilvl w:val="0"/>
          <w:numId w:val="2"/>
        </w:numPr>
      </w:pPr>
      <w:r>
        <w:lastRenderedPageBreak/>
        <w:t xml:space="preserve">Aanpassingen doorvoeren: Past de groep nog bij de behoeften van de deelnemers?  </w:t>
      </w:r>
    </w:p>
    <w:p w14:paraId="1A9113FD" w14:textId="77777777" w:rsidR="007F1888" w:rsidRDefault="007F1888" w:rsidP="007F1888"/>
    <w:p w14:paraId="45D8681C" w14:textId="78B7A628" w:rsidR="007F1888" w:rsidRPr="00CC3C7A" w:rsidRDefault="007F1888" w:rsidP="00CC3C7A">
      <w:pPr>
        <w:ind w:left="360"/>
        <w:rPr>
          <w:b/>
          <w:bCs/>
        </w:rPr>
      </w:pPr>
      <w:r w:rsidRPr="00CC3C7A">
        <w:rPr>
          <w:b/>
          <w:bCs/>
        </w:rPr>
        <w:t xml:space="preserve">6. </w:t>
      </w:r>
      <w:r w:rsidR="0007411B" w:rsidRPr="00CC3C7A">
        <w:rPr>
          <w:b/>
          <w:bCs/>
        </w:rPr>
        <w:t>Actiepunten</w:t>
      </w:r>
    </w:p>
    <w:p w14:paraId="79DBE18B" w14:textId="4CFF1904" w:rsidR="0007411B" w:rsidRDefault="0007411B" w:rsidP="007F1888">
      <w:r>
        <w:t xml:space="preserve">Aan deze punten </w:t>
      </w:r>
      <w:r w:rsidR="00CC3C7A">
        <w:t xml:space="preserve">wil ik als initiatiefnemer nog werken voordat ik de groep kan starten: </w:t>
      </w:r>
    </w:p>
    <w:p w14:paraId="5EBE1790" w14:textId="3D9ADD62" w:rsidR="00CC3C7A" w:rsidRDefault="00CC3C7A" w:rsidP="007F1888">
      <w:r>
        <w:t>-</w:t>
      </w:r>
    </w:p>
    <w:p w14:paraId="203AF5FA" w14:textId="5BD256F5" w:rsidR="00CC3C7A" w:rsidRDefault="00CC3C7A" w:rsidP="007F1888"/>
    <w:p w14:paraId="680BCE45" w14:textId="27F51D3C" w:rsidR="00CC3C7A" w:rsidRDefault="00CC3C7A" w:rsidP="007F1888">
      <w:r>
        <w:t>-</w:t>
      </w:r>
    </w:p>
    <w:p w14:paraId="285F8473" w14:textId="77777777" w:rsidR="00CC3C7A" w:rsidRDefault="00CC3C7A" w:rsidP="007F1888"/>
    <w:p w14:paraId="1D610992" w14:textId="2EB8D805" w:rsidR="00CC3C7A" w:rsidRDefault="00CC3C7A" w:rsidP="007F1888">
      <w:r>
        <w:t>-</w:t>
      </w:r>
    </w:p>
    <w:p w14:paraId="3D8983B4" w14:textId="77777777" w:rsidR="00CC3C7A" w:rsidRDefault="00CC3C7A" w:rsidP="007F1888"/>
    <w:p w14:paraId="72B12C15" w14:textId="11F50A15" w:rsidR="00CC3C7A" w:rsidRDefault="00CC3C7A" w:rsidP="007F1888">
      <w:r>
        <w:t>-</w:t>
      </w:r>
    </w:p>
    <w:p w14:paraId="43003EC6" w14:textId="77777777" w:rsidR="00CC3C7A" w:rsidRDefault="00CC3C7A" w:rsidP="007F1888"/>
    <w:p w14:paraId="5D06A498" w14:textId="466E1E59" w:rsidR="00013855" w:rsidRDefault="00013855" w:rsidP="00013855">
      <w:r>
        <w:t>-</w:t>
      </w:r>
    </w:p>
    <w:p w14:paraId="52D0B674" w14:textId="77777777" w:rsidR="00013855" w:rsidRDefault="00013855" w:rsidP="00013855"/>
    <w:p w14:paraId="6784CFEB" w14:textId="66D60E2F" w:rsidR="00013855" w:rsidRDefault="00013855" w:rsidP="00013855">
      <w:r>
        <w:t>-</w:t>
      </w:r>
    </w:p>
    <w:p w14:paraId="1DEAD1B5" w14:textId="77777777" w:rsidR="00013855" w:rsidRDefault="00013855" w:rsidP="00013855"/>
    <w:p w14:paraId="2D8426D6" w14:textId="77777777" w:rsidR="00013855" w:rsidRDefault="00013855" w:rsidP="00013855"/>
    <w:p w14:paraId="6070D312" w14:textId="1E705525" w:rsidR="001B1E74" w:rsidRDefault="001B1E74" w:rsidP="001B1E74"/>
    <w:p w14:paraId="20E7C089" w14:textId="5ED2B3B5" w:rsidR="00191ABB" w:rsidRPr="002C4735" w:rsidRDefault="001B1E74" w:rsidP="001B1E74">
      <w:r>
        <w:t>Meer informatie en hulpmiddelen vind je op www.zelfregietool.nl. Succes met jouw zelfregiegroep!</w:t>
      </w:r>
    </w:p>
    <w:sectPr w:rsidR="00191ABB" w:rsidRPr="002C4735" w:rsidSect="00FF46E0">
      <w:headerReference w:type="default" r:id="rId12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0ACFDE" w14:textId="77777777" w:rsidR="006D6FA1" w:rsidRDefault="006D6FA1" w:rsidP="006D6FA1">
      <w:pPr>
        <w:spacing w:after="0" w:line="240" w:lineRule="auto"/>
      </w:pPr>
      <w:r>
        <w:separator/>
      </w:r>
    </w:p>
  </w:endnote>
  <w:endnote w:type="continuationSeparator" w:id="0">
    <w:p w14:paraId="320F1847" w14:textId="77777777" w:rsidR="006D6FA1" w:rsidRDefault="006D6FA1" w:rsidP="006D6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2000505000000020004"/>
    <w:charset w:val="4D"/>
    <w:family w:val="auto"/>
    <w:pitch w:val="variable"/>
    <w:sig w:usb0="8000002F" w:usb1="4000204A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FBB2A3" w14:textId="77777777" w:rsidR="006D6FA1" w:rsidRDefault="006D6FA1" w:rsidP="006D6FA1">
      <w:pPr>
        <w:spacing w:after="0" w:line="240" w:lineRule="auto"/>
      </w:pPr>
      <w:r>
        <w:separator/>
      </w:r>
    </w:p>
  </w:footnote>
  <w:footnote w:type="continuationSeparator" w:id="0">
    <w:p w14:paraId="18616E7F" w14:textId="77777777" w:rsidR="006D6FA1" w:rsidRDefault="006D6FA1" w:rsidP="006D6F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936E70" w14:textId="434F6501" w:rsidR="006D6FA1" w:rsidRDefault="006D6FA1">
    <w:pPr>
      <w:pStyle w:val="Koptekst"/>
    </w:pPr>
    <w:r>
      <w:rPr>
        <w:noProof/>
      </w:rPr>
      <w:drawing>
        <wp:inline distT="0" distB="0" distL="0" distR="0" wp14:anchorId="57E2A5AA" wp14:editId="549D6A33">
          <wp:extent cx="909842" cy="245889"/>
          <wp:effectExtent l="0" t="0" r="5080" b="0"/>
          <wp:docPr id="1143907053" name="Afbeelding 1" descr="Afbeelding met Lettertype, logo, Graphics, symbool&#10;&#10;Door AI gegenereerde inhoud is mogelijk onjui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43907053" name="Afbeelding 1" descr="Afbeelding met Lettertype, logo, Graphics, symbool&#10;&#10;Door AI gegenereerde inhoud is mogelijk onjuis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3001" cy="2575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37235"/>
    <w:multiLevelType w:val="hybridMultilevel"/>
    <w:tmpl w:val="722A1D40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77A20"/>
    <w:multiLevelType w:val="hybridMultilevel"/>
    <w:tmpl w:val="FCD66864"/>
    <w:lvl w:ilvl="0" w:tplc="0413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A300E86"/>
    <w:multiLevelType w:val="hybridMultilevel"/>
    <w:tmpl w:val="47782CB0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48648D"/>
    <w:multiLevelType w:val="hybridMultilevel"/>
    <w:tmpl w:val="9600220E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B77FAA"/>
    <w:multiLevelType w:val="hybridMultilevel"/>
    <w:tmpl w:val="32B49114"/>
    <w:lvl w:ilvl="0" w:tplc="11648D68">
      <w:numFmt w:val="bullet"/>
      <w:lvlText w:val="-"/>
      <w:lvlJc w:val="left"/>
      <w:pPr>
        <w:ind w:left="720" w:hanging="360"/>
      </w:pPr>
      <w:rPr>
        <w:rFonts w:ascii="Montserrat Medium" w:eastAsiaTheme="minorHAnsi" w:hAnsi="Montserrat Medium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D535AA"/>
    <w:multiLevelType w:val="hybridMultilevel"/>
    <w:tmpl w:val="1222EFD8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034019"/>
    <w:multiLevelType w:val="hybridMultilevel"/>
    <w:tmpl w:val="A91C1118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7F24DD"/>
    <w:multiLevelType w:val="hybridMultilevel"/>
    <w:tmpl w:val="15BC417E"/>
    <w:lvl w:ilvl="0" w:tplc="E6EC96EA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  <w:sz w:val="28"/>
        <w:szCs w:val="36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9A1092"/>
    <w:multiLevelType w:val="hybridMultilevel"/>
    <w:tmpl w:val="6A329222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C636E5"/>
    <w:multiLevelType w:val="hybridMultilevel"/>
    <w:tmpl w:val="6D32B284"/>
    <w:lvl w:ilvl="0" w:tplc="A962BA0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5B09C5"/>
    <w:multiLevelType w:val="hybridMultilevel"/>
    <w:tmpl w:val="69B6C47C"/>
    <w:lvl w:ilvl="0" w:tplc="9A10030E">
      <w:start w:val="6"/>
      <w:numFmt w:val="bullet"/>
      <w:lvlText w:val="-"/>
      <w:lvlJc w:val="left"/>
      <w:pPr>
        <w:ind w:left="720" w:hanging="360"/>
      </w:pPr>
      <w:rPr>
        <w:rFonts w:ascii="Montserrat Medium" w:eastAsiaTheme="minorHAnsi" w:hAnsi="Montserrat Medium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F25759"/>
    <w:multiLevelType w:val="hybridMultilevel"/>
    <w:tmpl w:val="98E638FE"/>
    <w:lvl w:ilvl="0" w:tplc="E6EA3570">
      <w:start w:val="6"/>
      <w:numFmt w:val="bullet"/>
      <w:lvlText w:val="-"/>
      <w:lvlJc w:val="left"/>
      <w:pPr>
        <w:ind w:left="720" w:hanging="360"/>
      </w:pPr>
      <w:rPr>
        <w:rFonts w:ascii="Montserrat Medium" w:eastAsiaTheme="minorHAnsi" w:hAnsi="Montserrat Medium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3450894">
    <w:abstractNumId w:val="1"/>
  </w:num>
  <w:num w:numId="2" w16cid:durableId="635453065">
    <w:abstractNumId w:val="7"/>
  </w:num>
  <w:num w:numId="3" w16cid:durableId="1097290291">
    <w:abstractNumId w:val="5"/>
  </w:num>
  <w:num w:numId="4" w16cid:durableId="1483235393">
    <w:abstractNumId w:val="9"/>
  </w:num>
  <w:num w:numId="5" w16cid:durableId="1292707387">
    <w:abstractNumId w:val="8"/>
  </w:num>
  <w:num w:numId="6" w16cid:durableId="999698064">
    <w:abstractNumId w:val="0"/>
  </w:num>
  <w:num w:numId="7" w16cid:durableId="2144736251">
    <w:abstractNumId w:val="3"/>
  </w:num>
  <w:num w:numId="8" w16cid:durableId="170800518">
    <w:abstractNumId w:val="4"/>
  </w:num>
  <w:num w:numId="9" w16cid:durableId="1483229967">
    <w:abstractNumId w:val="6"/>
  </w:num>
  <w:num w:numId="10" w16cid:durableId="1910723906">
    <w:abstractNumId w:val="2"/>
  </w:num>
  <w:num w:numId="11" w16cid:durableId="1080131537">
    <w:abstractNumId w:val="10"/>
  </w:num>
  <w:num w:numId="12" w16cid:durableId="139732197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487"/>
    <w:rsid w:val="00013855"/>
    <w:rsid w:val="0003341B"/>
    <w:rsid w:val="00065DD0"/>
    <w:rsid w:val="0007411B"/>
    <w:rsid w:val="00191ABB"/>
    <w:rsid w:val="001B1E74"/>
    <w:rsid w:val="001B4BDA"/>
    <w:rsid w:val="001F6EBC"/>
    <w:rsid w:val="002C4735"/>
    <w:rsid w:val="002E5142"/>
    <w:rsid w:val="003061E2"/>
    <w:rsid w:val="00327BE6"/>
    <w:rsid w:val="00340534"/>
    <w:rsid w:val="0036511A"/>
    <w:rsid w:val="00395C38"/>
    <w:rsid w:val="00401685"/>
    <w:rsid w:val="00423BEE"/>
    <w:rsid w:val="005148EE"/>
    <w:rsid w:val="00524FE3"/>
    <w:rsid w:val="00530802"/>
    <w:rsid w:val="00597487"/>
    <w:rsid w:val="005B231F"/>
    <w:rsid w:val="006D6FA1"/>
    <w:rsid w:val="007F1888"/>
    <w:rsid w:val="00847ED9"/>
    <w:rsid w:val="00867C12"/>
    <w:rsid w:val="00885E35"/>
    <w:rsid w:val="008A09E9"/>
    <w:rsid w:val="00973DC6"/>
    <w:rsid w:val="00A5252A"/>
    <w:rsid w:val="00AA6E3C"/>
    <w:rsid w:val="00B25B05"/>
    <w:rsid w:val="00BA5E07"/>
    <w:rsid w:val="00CC3C7A"/>
    <w:rsid w:val="00D473EB"/>
    <w:rsid w:val="00DE6971"/>
    <w:rsid w:val="00E02BC4"/>
    <w:rsid w:val="00E76340"/>
    <w:rsid w:val="00ED713F"/>
    <w:rsid w:val="00FA7B11"/>
    <w:rsid w:val="00FF46E0"/>
    <w:rsid w:val="00FF4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F93C3"/>
  <w15:chartTrackingRefBased/>
  <w15:docId w15:val="{D940DA2A-1EEE-43C0-A035-1DE1C2FE8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C4735"/>
    <w:rPr>
      <w:rFonts w:ascii="Montserrat Medium" w:hAnsi="Montserrat Medium"/>
      <w:color w:val="001489"/>
      <w:kern w:val="30"/>
      <w:sz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2C473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next w:val="Standaard"/>
    <w:link w:val="TitelChar"/>
    <w:uiPriority w:val="10"/>
    <w:qFormat/>
    <w:rsid w:val="002C4735"/>
    <w:pPr>
      <w:spacing w:after="0" w:line="240" w:lineRule="auto"/>
      <w:contextualSpacing/>
    </w:pPr>
    <w:rPr>
      <w:rFonts w:ascii="Montserrat" w:eastAsiaTheme="majorEastAsia" w:hAnsi="Montserrat" w:cstheme="majorBidi"/>
      <w:kern w:val="75"/>
      <w:sz w:val="60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2C4735"/>
    <w:rPr>
      <w:rFonts w:ascii="Montserrat" w:eastAsiaTheme="majorEastAsia" w:hAnsi="Montserrat" w:cstheme="majorBidi"/>
      <w:color w:val="001489"/>
      <w:kern w:val="75"/>
      <w:sz w:val="60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C4735"/>
    <w:pPr>
      <w:numPr>
        <w:ilvl w:val="1"/>
      </w:numPr>
    </w:pPr>
    <w:rPr>
      <w:rFonts w:ascii="Montserrat" w:eastAsiaTheme="minorEastAsia" w:hAnsi="Montserrat"/>
      <w:spacing w:val="15"/>
      <w:kern w:val="37"/>
      <w:sz w:val="30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C4735"/>
    <w:rPr>
      <w:rFonts w:ascii="Montserrat" w:eastAsiaTheme="minorEastAsia" w:hAnsi="Montserrat"/>
      <w:color w:val="001489"/>
      <w:spacing w:val="15"/>
      <w:kern w:val="37"/>
      <w:sz w:val="30"/>
    </w:rPr>
  </w:style>
  <w:style w:type="character" w:customStyle="1" w:styleId="Kop1Char">
    <w:name w:val="Kop 1 Char"/>
    <w:basedOn w:val="Standaardalinea-lettertype"/>
    <w:link w:val="Kop1"/>
    <w:uiPriority w:val="9"/>
    <w:rsid w:val="002C4735"/>
    <w:rPr>
      <w:rFonts w:asciiTheme="majorHAnsi" w:eastAsiaTheme="majorEastAsia" w:hAnsiTheme="majorHAnsi" w:cstheme="majorBidi"/>
      <w:color w:val="001489"/>
      <w:kern w:val="30"/>
      <w:sz w:val="20"/>
      <w:szCs w:val="32"/>
    </w:rPr>
  </w:style>
  <w:style w:type="paragraph" w:styleId="Lijstalinea">
    <w:name w:val="List Paragraph"/>
    <w:basedOn w:val="Standaard"/>
    <w:uiPriority w:val="34"/>
    <w:qFormat/>
    <w:rsid w:val="002E5142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6D6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D6FA1"/>
    <w:rPr>
      <w:rFonts w:ascii="Montserrat Medium" w:hAnsi="Montserrat Medium"/>
      <w:color w:val="001489"/>
      <w:kern w:val="30"/>
      <w:sz w:val="20"/>
    </w:rPr>
  </w:style>
  <w:style w:type="paragraph" w:styleId="Voettekst">
    <w:name w:val="footer"/>
    <w:basedOn w:val="Standaard"/>
    <w:link w:val="VoettekstChar"/>
    <w:uiPriority w:val="99"/>
    <w:unhideWhenUsed/>
    <w:rsid w:val="006D6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D6FA1"/>
    <w:rPr>
      <w:rFonts w:ascii="Montserrat Medium" w:hAnsi="Montserrat Medium"/>
      <w:color w:val="001489"/>
      <w:kern w:val="3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nric\OneDrive%20-%20Pink%20Elephant\Projecten\BURLI\Sjablonen\Burgerkracht%20Limburg%20Word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SharedContentType xmlns="Microsoft.SharePoint.Taxonomy.ContentTypeSync" SourceId="e4f937fc-84fe-4af2-aac5-87392ce6bef5" ContentTypeId="0x0101008D7ABBDB1466934C9C6125E1D5E0C2F1" PreviousValue="false" LastSyncTimeStamp="2022-04-08T09:54:37.78Z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urgerkracht Word" ma:contentTypeID="0x0101008D7ABBDB1466934C9C6125E1D5E0C2F1004FD25BB13DF13D45AACD7AB2533E24C3" ma:contentTypeVersion="2" ma:contentTypeDescription="Een nieuw document maken." ma:contentTypeScope="" ma:versionID="62167822235d869cb97f3939d602ed6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0b8e89b7327bd28fa0a4c5fa6d662d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27FB0C-AC74-4888-86FC-1183161D3DC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F7AA866-7090-4F9F-8478-C0A248440A74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8120327F-F320-4AEA-B1A2-D1AEF268F7F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C650A54-307C-47BC-A8F9-29DCF07304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DD9E7781-ABB9-4498-AAB6-ACCC76FCDF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C:\Users\enric\OneDrive - Pink Elephant\Projecten\BURLI\Sjablonen\Burgerkracht Limburg Word.dotx</Template>
  <TotalTime>1</TotalTime>
  <Pages>3</Pages>
  <Words>418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Enrico Amico</dc:creator>
  <cp:keywords/>
  <dc:description/>
  <cp:lastModifiedBy>Luc Leistra</cp:lastModifiedBy>
  <cp:revision>2</cp:revision>
  <dcterms:created xsi:type="dcterms:W3CDTF">2025-03-14T10:30:00Z</dcterms:created>
  <dcterms:modified xsi:type="dcterms:W3CDTF">2025-03-14T10:30:00Z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0x0101008D7ABBDB1466934C9C6125E1D5E0C2F1004FD25BB13DF13D45AACD7AB2533E24C3</vt:lpwstr>
  </property>
</Properties>
</file>